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B343F" w14:textId="0EDC05EF" w:rsidR="00BB0415" w:rsidRPr="00AD5476" w:rsidRDefault="007D4E9F" w:rsidP="00E80D65">
      <w:pPr>
        <w:pStyle w:val="Unter-berschriftSchwarz"/>
      </w:pPr>
      <w:r w:rsidRPr="00AD5476">
        <w:rPr>
          <w:i/>
        </w:rPr>
        <w:t>BLS Accessibility in der digital gestützten Hochschullehre: Barrierefreie Lehr-Lern-Materialien</w:t>
      </w:r>
      <w:r w:rsidR="00B96955" w:rsidRPr="00AD5476">
        <w:rPr>
          <w:rStyle w:val="Unter-berschriftSchwarzZchn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1916C9" wp14:editId="098BD1D9">
                <wp:simplePos x="0" y="0"/>
                <wp:positionH relativeFrom="column">
                  <wp:posOffset>-838200</wp:posOffset>
                </wp:positionH>
                <wp:positionV relativeFrom="page">
                  <wp:posOffset>171450</wp:posOffset>
                </wp:positionV>
                <wp:extent cx="45719" cy="309245"/>
                <wp:effectExtent l="0" t="0" r="0" b="0"/>
                <wp:wrapNone/>
                <wp:docPr id="8" name="Rechteck 8" descr="Das Verbundprojekt hat das Motto &quot;Qualität digital gestützter Lehre steigern&quot;. Es ist ein Projekt von ProfiLehrePlus und BayZiel, dem bayerischen Zentrum für innovative Lehre. Es wird gefördert von der Stiftung Innovation in der Hochschulleh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EC887" id="Rechteck 8" o:spid="_x0000_s1026" alt="Das Verbundprojekt hat das Motto &quot;Qualität digital gestützter Lehre steigern&quot;. Es ist ein Projekt von ProfiLehrePlus und BayZiel, dem bayerischen Zentrum für innovative Lehre. Es wird gefördert von der Stiftung Innovation in der Hochschullehre." style="position:absolute;margin-left:-66pt;margin-top:13.5pt;width:3.6pt;height:24.3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" fillcolor="white [3212]" stroked="f" strokeweight="1pt">
                <w10:wrap anchory="page"/>
              </v:rect>
            </w:pict>
          </mc:Fallback>
        </mc:AlternateContent>
      </w:r>
    </w:p>
    <w:p w14:paraId="72D04115" w14:textId="6307BD93" w:rsidR="00E80D65" w:rsidRPr="00AD5476" w:rsidRDefault="007D4E9F" w:rsidP="00E80D65">
      <w:pPr>
        <w:pStyle w:val="berschrift1MittelblauaufWeiss"/>
      </w:pPr>
      <w:r w:rsidRPr="00AD5476">
        <w:t>Checkliste Textbasierte Dokumente</w:t>
      </w:r>
    </w:p>
    <w:p w14:paraId="3E6F3113" w14:textId="027F3C38" w:rsidR="007D4E9F" w:rsidRPr="00AD5476" w:rsidRDefault="001555E4" w:rsidP="00112EE4">
      <w:pPr>
        <w:pStyle w:val="berschrift2Mittelblau"/>
      </w:pPr>
      <w:r w:rsidRPr="00AD5476">
        <w:rPr>
          <w:rStyle w:val="Unter-berschriftSchwarzZchn"/>
          <w:rFonts w:asciiTheme="majorHAnsi" w:hAnsiTheme="majorHAnsi"/>
          <w:caps/>
          <w:noProof/>
          <w:color w:val="0289C1" w:themeColor="accent2"/>
          <w:lang w:val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FE277B" wp14:editId="583D759F">
                <wp:simplePos x="0" y="0"/>
                <wp:positionH relativeFrom="leftMargin">
                  <wp:posOffset>381000</wp:posOffset>
                </wp:positionH>
                <wp:positionV relativeFrom="page">
                  <wp:posOffset>10144125</wp:posOffset>
                </wp:positionV>
                <wp:extent cx="147638" cy="222568"/>
                <wp:effectExtent l="0" t="0" r="5080" b="6350"/>
                <wp:wrapNone/>
                <wp:docPr id="2" name="Rechteck 2" descr="QUADIS - Qualität digital gestützter Lehre an bayerischen Hochschulen steigern. Ein Verbundprojekt von ProfiLehrePlus, BayZiel und vhb, mit Förderung der Stiftung für Innovation in der Hochschulleh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222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B5E2" id="Rechteck 2" o:spid="_x0000_s1026" alt="QUADIS - Qualität digital gestützter Lehre an bayerischen Hochschulen steigern. Ein Verbundprojekt von ProfiLehrePlus, BayZiel und vhb, mit Förderung der Stiftung für Innovation in der Hochschullehre" style="position:absolute;margin-left:30pt;margin-top:798.75pt;width:11.6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" fillcolor="white [3212]" stroked="f" strokeweight="1pt">
                <w10:wrap anchorx="margin" anchory="page"/>
              </v:rect>
            </w:pict>
          </mc:Fallback>
        </mc:AlternateContent>
      </w:r>
      <w:r w:rsidR="00112EE4" w:rsidRPr="00AD5476">
        <w:rPr>
          <w:rStyle w:val="Unter-berschriftSchwarzZchn"/>
          <w:rFonts w:asciiTheme="majorHAnsi" w:hAnsiTheme="majorHAnsi"/>
          <w:caps/>
          <w:color w:val="0289C1" w:themeColor="accent2"/>
          <w:lang w:val="de-DE"/>
        </w:rPr>
        <w:t>Grundeinstellungen</w:t>
      </w:r>
    </w:p>
    <w:p w14:paraId="012559FB" w14:textId="71C7FDB6" w:rsidR="00314E6C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Schriftart:</w:t>
      </w:r>
      <w:r>
        <w:t xml:space="preserve"> </w:t>
      </w:r>
      <w:r w:rsidR="00314E6C" w:rsidRPr="00AD5476">
        <w:t>Habe ich für mein textbasiertes Dokument eine möglichst barrierefreie Schriftart, also eine serifenfreie Schriftart, die nur wenige der typischen Problemstellen aufweist</w:t>
      </w:r>
      <w:r w:rsidR="003336D8" w:rsidRPr="00AD5476">
        <w:t>, ausgewählt</w:t>
      </w:r>
      <w:r w:rsidR="00314E6C" w:rsidRPr="00AD5476">
        <w:t>?</w:t>
      </w:r>
    </w:p>
    <w:p w14:paraId="3B2D7074" w14:textId="1CE1CFB5" w:rsidR="00314E6C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Schriftfarbe und Kontrast:</w:t>
      </w:r>
      <w:r>
        <w:t xml:space="preserve"> </w:t>
      </w:r>
      <w:r w:rsidR="00314E6C" w:rsidRPr="00AD5476">
        <w:t>Erfüllt der Farbkontrast zwischen meiner Hintergrundfarbe und der Schriftfarbe die gesetzlichen Anforderungen?</w:t>
      </w:r>
    </w:p>
    <w:p w14:paraId="06FDE46D" w14:textId="44BCF376" w:rsidR="00314E6C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Schriftgröße:</w:t>
      </w:r>
      <w:r>
        <w:t xml:space="preserve"> </w:t>
      </w:r>
      <w:r w:rsidR="00314E6C" w:rsidRPr="00AD5476">
        <w:t>Ist meine Schrift groß genug und lässt sie</w:t>
      </w:r>
      <w:r w:rsidR="00604B7B" w:rsidRPr="00AD5476">
        <w:t xml:space="preserve"> s</w:t>
      </w:r>
      <w:r w:rsidR="00314E6C" w:rsidRPr="00AD5476">
        <w:t>ich gut skalieren?</w:t>
      </w:r>
    </w:p>
    <w:p w14:paraId="7BBD2EE3" w14:textId="71E5A5DA" w:rsidR="00C418C5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Symbole und Zeichen:</w:t>
      </w:r>
      <w:r>
        <w:t xml:space="preserve"> </w:t>
      </w:r>
      <w:r w:rsidR="003336D8" w:rsidRPr="00AD5476">
        <w:t>Haben alle verwendeten Zeichen und Symbole einen Unicode?</w:t>
      </w:r>
    </w:p>
    <w:p w14:paraId="2B675390" w14:textId="34C5EAF9" w:rsidR="003336D8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Semantische Struktur:</w:t>
      </w:r>
      <w:r>
        <w:t xml:space="preserve"> </w:t>
      </w:r>
      <w:r w:rsidR="003336D8" w:rsidRPr="00AD5476">
        <w:t xml:space="preserve">Habe ich alle Elemente meines Dokuments mit einer semantischen Bedeutung versehen? </w:t>
      </w:r>
    </w:p>
    <w:p w14:paraId="68A5B912" w14:textId="4CB868F8" w:rsidR="003336D8" w:rsidRPr="00AD5476" w:rsidRDefault="003336D8" w:rsidP="002E4139">
      <w:pPr>
        <w:pStyle w:val="Listenabsatz"/>
        <w:numPr>
          <w:ilvl w:val="1"/>
          <w:numId w:val="6"/>
        </w:numPr>
      </w:pPr>
      <w:r w:rsidRPr="00AD5476">
        <w:t>Habe ich zur Erstellung und optischen Unterscheidung von Überschriften, Zitaten, Hervorhebungen etc. die entsprechenden Formatvorlagen benutzt?</w:t>
      </w:r>
    </w:p>
    <w:p w14:paraId="49322CC8" w14:textId="20FD353C" w:rsidR="003336D8" w:rsidRPr="00AD5476" w:rsidRDefault="003336D8" w:rsidP="002E4139">
      <w:pPr>
        <w:pStyle w:val="Listenabsatz"/>
        <w:numPr>
          <w:ilvl w:val="1"/>
          <w:numId w:val="6"/>
        </w:numPr>
      </w:pPr>
      <w:r w:rsidRPr="00AD5476">
        <w:t>Sind meine Überschriften in einen hierarchischen Strukturbaum (</w:t>
      </w:r>
      <w:proofErr w:type="spellStart"/>
      <w:r w:rsidRPr="00AD5476">
        <w:t>Übersch</w:t>
      </w:r>
      <w:r w:rsidR="00AD5476">
        <w:t>r</w:t>
      </w:r>
      <w:r w:rsidRPr="00AD5476">
        <w:t>iftsebene</w:t>
      </w:r>
      <w:proofErr w:type="spellEnd"/>
      <w:r w:rsidRPr="00AD5476">
        <w:t xml:space="preserve"> 1 für den Titel, von der sich weitere </w:t>
      </w:r>
      <w:proofErr w:type="spellStart"/>
      <w:r w:rsidRPr="00AD5476">
        <w:t>Überschriftsebenen</w:t>
      </w:r>
      <w:proofErr w:type="spellEnd"/>
      <w:r w:rsidRPr="00AD5476">
        <w:t xml:space="preserve"> abzweigen) eingegliedert?</w:t>
      </w:r>
      <w:r w:rsidR="00AD5476">
        <w:t xml:space="preserve"> Habe ich den Fließtext als „Standard“ oder „Textkörper“ ausgezeichnet?</w:t>
      </w:r>
    </w:p>
    <w:p w14:paraId="13C4E87D" w14:textId="3444FF2A" w:rsidR="003336D8" w:rsidRPr="00AD5476" w:rsidRDefault="003336D8" w:rsidP="002E4139">
      <w:pPr>
        <w:pStyle w:val="Listenabsatz"/>
        <w:numPr>
          <w:ilvl w:val="1"/>
          <w:numId w:val="6"/>
        </w:numPr>
      </w:pPr>
      <w:r w:rsidRPr="00AD5476">
        <w:t xml:space="preserve">Habe ich Seitenumbrüche, Tabellen und Spalten über die jeweiligen Funktionen </w:t>
      </w:r>
      <w:r w:rsidR="00421581" w:rsidRPr="00AD5476">
        <w:t>meines Textverarbeitungsprogramms</w:t>
      </w:r>
      <w:r w:rsidRPr="00AD5476">
        <w:t xml:space="preserve"> erstellt?</w:t>
      </w:r>
    </w:p>
    <w:p w14:paraId="6D474D7B" w14:textId="3BAE1C9D" w:rsidR="00C418C5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Tabellen:</w:t>
      </w:r>
      <w:r>
        <w:t xml:space="preserve"> </w:t>
      </w:r>
      <w:r w:rsidR="00C418C5" w:rsidRPr="00AD5476">
        <w:t xml:space="preserve">Haben meine Tabellen eine </w:t>
      </w:r>
      <w:proofErr w:type="spellStart"/>
      <w:r w:rsidR="00C418C5" w:rsidRPr="00AD5476">
        <w:t>Überschrifts</w:t>
      </w:r>
      <w:proofErr w:type="spellEnd"/>
      <w:r w:rsidR="00C418C5" w:rsidRPr="00AD5476">
        <w:t>-/Kopfzeile und/oder eine Erste Spalte, die auch semantisch als solche ausgezeichnet ist?</w:t>
      </w:r>
    </w:p>
    <w:p w14:paraId="6011A5A4" w14:textId="2C1FC499" w:rsidR="003336D8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Alternativtexte:</w:t>
      </w:r>
      <w:r>
        <w:t xml:space="preserve"> </w:t>
      </w:r>
      <w:r w:rsidR="00C418C5" w:rsidRPr="00AD5476">
        <w:t>Sind alle r</w:t>
      </w:r>
      <w:r w:rsidR="003336D8" w:rsidRPr="00AD5476">
        <w:t xml:space="preserve">elevante </w:t>
      </w:r>
      <w:r w:rsidR="00C418C5" w:rsidRPr="00AD5476">
        <w:t xml:space="preserve">grafischen Elemente wie Bilder, Grafiken und Diagramme sowie u.U. auch Tabellen mit einem </w:t>
      </w:r>
      <w:r w:rsidR="003336D8" w:rsidRPr="00AD5476">
        <w:t>Alternativtext</w:t>
      </w:r>
      <w:r w:rsidR="00C418C5" w:rsidRPr="00AD5476">
        <w:t xml:space="preserve"> versehen?</w:t>
      </w:r>
      <w:r w:rsidR="003336D8" w:rsidRPr="00AD5476">
        <w:t xml:space="preserve"> </w:t>
      </w:r>
    </w:p>
    <w:p w14:paraId="19D933D8" w14:textId="50EADC31" w:rsidR="00C418C5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Hyperlinks:</w:t>
      </w:r>
      <w:r>
        <w:t xml:space="preserve"> </w:t>
      </w:r>
      <w:r w:rsidR="00C418C5" w:rsidRPr="00AD5476">
        <w:t xml:space="preserve">Habe ich für meine Hyperlinks einen aussagekräftigen Anzeigetext formuliert bzw. bei MS Office die Option der </w:t>
      </w:r>
      <w:proofErr w:type="spellStart"/>
      <w:r w:rsidR="00C418C5" w:rsidRPr="00AD5476">
        <w:t>Quickinfo</w:t>
      </w:r>
      <w:proofErr w:type="spellEnd"/>
      <w:r w:rsidR="00C418C5" w:rsidRPr="00AD5476">
        <w:t xml:space="preserve"> ausgefüllt? </w:t>
      </w:r>
    </w:p>
    <w:p w14:paraId="200C62FD" w14:textId="2EE2BBE2" w:rsidR="003336D8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Farbliche Gestaltung:</w:t>
      </w:r>
      <w:r>
        <w:t xml:space="preserve"> </w:t>
      </w:r>
      <w:r w:rsidR="00C418C5" w:rsidRPr="00AD5476">
        <w:t>Habe ich darauf geachtet, dass keine Inhalte nur über visuelle Signale, wie z.B. Hervorhebung von Inhalten durch Schriftfarbe, übermittelt werden?</w:t>
      </w:r>
      <w:r w:rsidR="003336D8" w:rsidRPr="00AD5476">
        <w:t xml:space="preserve"> </w:t>
      </w:r>
    </w:p>
    <w:p w14:paraId="70DBE937" w14:textId="3D9CB209" w:rsidR="003336D8" w:rsidRP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Sprachauszeichnung:</w:t>
      </w:r>
      <w:r>
        <w:t xml:space="preserve"> </w:t>
      </w:r>
      <w:r w:rsidR="00C418C5" w:rsidRPr="00AD5476">
        <w:t xml:space="preserve">Habe ich meinem Dokument eine Hauptsprache zugewiesen und alle </w:t>
      </w:r>
      <w:r w:rsidR="003336D8" w:rsidRPr="00AD5476">
        <w:t>Textabschnitte und Wörter, die nicht in der Hauptsprache des Dokumentes formuliert</w:t>
      </w:r>
      <w:r w:rsidR="00C418C5" w:rsidRPr="00AD5476">
        <w:t xml:space="preserve"> sind</w:t>
      </w:r>
      <w:r w:rsidR="003336D8" w:rsidRPr="00AD5476">
        <w:t>, in der entsprechenden Sprache gekennzeichnet</w:t>
      </w:r>
      <w:r w:rsidR="00C418C5" w:rsidRPr="00AD5476">
        <w:t>?</w:t>
      </w:r>
      <w:r w:rsidR="003336D8" w:rsidRPr="00AD5476">
        <w:t xml:space="preserve"> </w:t>
      </w:r>
    </w:p>
    <w:p w14:paraId="3640C33A" w14:textId="14F5BF66" w:rsidR="00AD5476" w:rsidRDefault="00AD5476" w:rsidP="00C418C5">
      <w:pPr>
        <w:pStyle w:val="Listenabsatz"/>
        <w:numPr>
          <w:ilvl w:val="0"/>
          <w:numId w:val="2"/>
        </w:numPr>
      </w:pPr>
      <w:r w:rsidRPr="00AD5476">
        <w:rPr>
          <w:b/>
          <w:bCs/>
        </w:rPr>
        <w:t>Metadaten:</w:t>
      </w:r>
      <w:r>
        <w:t xml:space="preserve"> </w:t>
      </w:r>
      <w:r w:rsidR="00C418C5" w:rsidRPr="00AD5476">
        <w:t xml:space="preserve">Habe ich zusätzlich zum Dateinamen in den Metadaten des Dokuments auch ein Dokumententitel und beteiligte </w:t>
      </w:r>
      <w:proofErr w:type="spellStart"/>
      <w:r w:rsidR="00C418C5" w:rsidRPr="00AD5476">
        <w:t>Autor:innen</w:t>
      </w:r>
      <w:proofErr w:type="spellEnd"/>
      <w:r w:rsidR="00C418C5" w:rsidRPr="00AD5476">
        <w:t xml:space="preserve"> und Institutionen eingetragen?</w:t>
      </w:r>
    </w:p>
    <w:p w14:paraId="32BC56D7" w14:textId="77777777" w:rsidR="00AD5476" w:rsidRDefault="00AD5476">
      <w:r>
        <w:br w:type="page"/>
      </w:r>
    </w:p>
    <w:p w14:paraId="2E48E2CB" w14:textId="77E65585" w:rsidR="007D4E9F" w:rsidRDefault="00112EE4" w:rsidP="007D4E9F">
      <w:pPr>
        <w:pStyle w:val="berschrift2Mittelblau"/>
      </w:pPr>
      <w:r w:rsidRPr="00AD5476">
        <w:lastRenderedPageBreak/>
        <w:t>Powerpoint</w:t>
      </w:r>
      <w:r w:rsidR="007D4E9F" w:rsidRPr="00AD5476">
        <w:t>-Spezifisch</w:t>
      </w:r>
      <w:r w:rsidR="008F5491" w:rsidRPr="00AD5476">
        <w:t>e Einstellungen</w:t>
      </w:r>
    </w:p>
    <w:p w14:paraId="73EE4DF2" w14:textId="0A047B19" w:rsidR="00AD5476" w:rsidRDefault="00AD5476" w:rsidP="00AD5476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Folienlayout:</w:t>
      </w:r>
      <w:r>
        <w:t xml:space="preserve"> Hat jede meiner Folien einen Platzhalter für den Titel? Ist jeder Folientitel nur einmal vergeben? </w:t>
      </w:r>
    </w:p>
    <w:p w14:paraId="6FF62FC7" w14:textId="77777777" w:rsidR="00597682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Lesereihenfolge:</w:t>
      </w:r>
      <w:r>
        <w:t xml:space="preserve"> Habe ich für jede Folie die Lesereihenfolge der einzelnen Elemente manuell festgelegt?</w:t>
      </w:r>
    </w:p>
    <w:p w14:paraId="7BD4457B" w14:textId="77777777" w:rsidR="00597682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Alternativtexte, Untertitel und Beschreibungen:</w:t>
      </w:r>
      <w:r>
        <w:t xml:space="preserve"> Haben alle meine grafischen Elemente sowie </w:t>
      </w:r>
      <w:r w:rsidRPr="00CF42A0">
        <w:t>Video- und</w:t>
      </w:r>
      <w:r>
        <w:t>/oder</w:t>
      </w:r>
      <w:r w:rsidRPr="00CF42A0">
        <w:t xml:space="preserve"> Audioelemente</w:t>
      </w:r>
      <w:r>
        <w:t xml:space="preserve"> die passenden Textalternativen?</w:t>
      </w:r>
    </w:p>
    <w:p w14:paraId="5A6BCAB9" w14:textId="31FAC13E" w:rsidR="00AD5476" w:rsidRPr="00AD5476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Animationen und Übergänge:</w:t>
      </w:r>
      <w:r>
        <w:t xml:space="preserve"> Habe ich </w:t>
      </w:r>
      <w:proofErr w:type="gramStart"/>
      <w:r>
        <w:t xml:space="preserve">auf </w:t>
      </w:r>
      <w:r w:rsidRPr="00CF42A0">
        <w:t>blitzende</w:t>
      </w:r>
      <w:proofErr w:type="gramEnd"/>
      <w:r w:rsidRPr="00CF42A0">
        <w:t xml:space="preserve">, zappelnde </w:t>
      </w:r>
      <w:r>
        <w:t>A</w:t>
      </w:r>
      <w:r w:rsidRPr="00CF42A0">
        <w:t xml:space="preserve">nimationen und </w:t>
      </w:r>
      <w:r>
        <w:t>Folienü</w:t>
      </w:r>
      <w:r w:rsidRPr="00CF42A0">
        <w:t>bergänge</w:t>
      </w:r>
      <w:r>
        <w:t xml:space="preserve"> verzichtet?</w:t>
      </w:r>
    </w:p>
    <w:p w14:paraId="0C3BE570" w14:textId="7E5C4514" w:rsidR="007D4E9F" w:rsidRDefault="00C418C5" w:rsidP="007D4E9F">
      <w:pPr>
        <w:pStyle w:val="berschrift2Mittelblau"/>
      </w:pPr>
      <w:r w:rsidRPr="00AD5476">
        <w:t>E</w:t>
      </w:r>
      <w:r w:rsidR="008F5491" w:rsidRPr="00AD5476">
        <w:t>r</w:t>
      </w:r>
      <w:r w:rsidRPr="00AD5476">
        <w:t xml:space="preserve">stellung von Barrierefreien </w:t>
      </w:r>
      <w:r w:rsidR="007D4E9F" w:rsidRPr="00AD5476">
        <w:t>PDF</w:t>
      </w:r>
      <w:r w:rsidRPr="00AD5476">
        <w:t>-Dateien</w:t>
      </w:r>
    </w:p>
    <w:p w14:paraId="1D0101D0" w14:textId="0CE55023" w:rsidR="00AD5476" w:rsidRDefault="00AD5476" w:rsidP="00AD5476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Export:</w:t>
      </w:r>
      <w:r>
        <w:t xml:space="preserve"> Habe ich zur Erstellung der PDF-Datei die Optionen „Speichern Unter“, „Exportieren“ oder „Als Adobe </w:t>
      </w:r>
      <w:proofErr w:type="gramStart"/>
      <w:r>
        <w:t>PDF Speichern</w:t>
      </w:r>
      <w:proofErr w:type="gramEnd"/>
      <w:r>
        <w:t xml:space="preserve">“ gewählt und alle Häkchen richtig gesetzt? </w:t>
      </w:r>
    </w:p>
    <w:p w14:paraId="3AE9ED50" w14:textId="77777777" w:rsidR="00597682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Barrierefreiheitsprüfung:</w:t>
      </w:r>
      <w:r>
        <w:t xml:space="preserve"> Habe ich das PDF auf seine Barrierefreiheit mit einem der drei vorgestellten Programme überprüft?</w:t>
      </w:r>
    </w:p>
    <w:p w14:paraId="69537634" w14:textId="77777777" w:rsidR="00597682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Tags:</w:t>
      </w:r>
      <w:r>
        <w:t xml:space="preserve"> Hat das PDF </w:t>
      </w:r>
      <w:r w:rsidRPr="00AD5476">
        <w:t>mindestens jeweils ein Element, das mit dem Tag &lt;H1&gt; als Überschrift und mit dem Tag &lt;P&gt; als Textkörper ausgezeichnet</w:t>
      </w:r>
      <w:r>
        <w:t>?</w:t>
      </w:r>
    </w:p>
    <w:p w14:paraId="06730AC0" w14:textId="77777777" w:rsidR="00597682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Alternativtexte:</w:t>
      </w:r>
      <w:r>
        <w:t xml:space="preserve"> Haben alle grafischen Elemente einen Alternativtext?</w:t>
      </w:r>
    </w:p>
    <w:p w14:paraId="34D2FB57" w14:textId="1050CA71" w:rsidR="00AD5476" w:rsidRPr="00AD5476" w:rsidRDefault="00AD5476" w:rsidP="00597682">
      <w:pPr>
        <w:pStyle w:val="Listenabsatz"/>
        <w:numPr>
          <w:ilvl w:val="0"/>
          <w:numId w:val="4"/>
        </w:numPr>
      </w:pPr>
      <w:r w:rsidRPr="00597682">
        <w:rPr>
          <w:b/>
          <w:bCs/>
        </w:rPr>
        <w:t>PDF/UA Standard:</w:t>
      </w:r>
      <w:r>
        <w:t xml:space="preserve"> Habe ich </w:t>
      </w:r>
      <w:r w:rsidRPr="001E259C">
        <w:t>die Marke für den PDF/UA Standard</w:t>
      </w:r>
      <w:r>
        <w:t xml:space="preserve"> gesetzt?</w:t>
      </w:r>
    </w:p>
    <w:p w14:paraId="35F1E634" w14:textId="506AB65E" w:rsidR="00DE539E" w:rsidRDefault="00C418C5" w:rsidP="00AD5476">
      <w:pPr>
        <w:pStyle w:val="berschrift2Mittelblau"/>
      </w:pPr>
      <w:r w:rsidRPr="00AD5476">
        <w:t xml:space="preserve">REduzierung von Barrieren bei </w:t>
      </w:r>
      <w:r w:rsidR="007D4E9F" w:rsidRPr="00AD5476">
        <w:t>Gescannte</w:t>
      </w:r>
      <w:r w:rsidRPr="00AD5476">
        <w:t>n</w:t>
      </w:r>
      <w:r w:rsidR="007D4E9F" w:rsidRPr="00AD5476">
        <w:t xml:space="preserve"> Dokumente</w:t>
      </w:r>
    </w:p>
    <w:p w14:paraId="28E32405" w14:textId="62529E6D" w:rsidR="00AD5476" w:rsidRDefault="00AD5476" w:rsidP="00AD5476">
      <w:pPr>
        <w:pStyle w:val="Listenabsatz"/>
        <w:numPr>
          <w:ilvl w:val="0"/>
          <w:numId w:val="5"/>
        </w:numPr>
      </w:pPr>
      <w:r w:rsidRPr="00597682">
        <w:rPr>
          <w:b/>
          <w:bCs/>
        </w:rPr>
        <w:t>Konvertierung:</w:t>
      </w:r>
      <w:r>
        <w:t xml:space="preserve"> Habe ich das gescannte Dokument mit Hilfe des </w:t>
      </w:r>
      <w:r w:rsidRPr="001E259C">
        <w:t>OCR in einen durchsuchbaren Text konvertiert</w:t>
      </w:r>
      <w:r>
        <w:t>?</w:t>
      </w:r>
    </w:p>
    <w:p w14:paraId="169495E4" w14:textId="56B3D2BB" w:rsidR="00AD5476" w:rsidRDefault="00597682" w:rsidP="00AD5476">
      <w:pPr>
        <w:pStyle w:val="Listenabsatz"/>
        <w:numPr>
          <w:ilvl w:val="0"/>
          <w:numId w:val="5"/>
        </w:numPr>
      </w:pPr>
      <w:r w:rsidRPr="00597682">
        <w:rPr>
          <w:b/>
          <w:bCs/>
        </w:rPr>
        <w:t>Bearbeitung des erkannten Text:</w:t>
      </w:r>
      <w:r>
        <w:t xml:space="preserve"> Habe ich den erkannten Text bearbeitet?</w:t>
      </w:r>
    </w:p>
    <w:p w14:paraId="4BA82188" w14:textId="70B91016" w:rsidR="00597682" w:rsidRDefault="00597682" w:rsidP="00AD5476">
      <w:pPr>
        <w:pStyle w:val="Listenabsatz"/>
        <w:numPr>
          <w:ilvl w:val="0"/>
          <w:numId w:val="5"/>
        </w:numPr>
      </w:pPr>
      <w:r w:rsidRPr="00597682">
        <w:rPr>
          <w:b/>
          <w:bCs/>
        </w:rPr>
        <w:t>Tags:</w:t>
      </w:r>
      <w:r>
        <w:t xml:space="preserve"> Habe ich das Dokument </w:t>
      </w:r>
      <w:r w:rsidRPr="001E259C">
        <w:t>automatisch taggen lassen</w:t>
      </w:r>
      <w:r>
        <w:t xml:space="preserve"> und überprüft, dass </w:t>
      </w:r>
      <w:r w:rsidRPr="00AD5476">
        <w:t>mindestens jeweils ein Element, das mit dem Tag &lt;H1&gt; als Überschrift und mit dem Tag &lt;P&gt; als Textkörper ausgezeichnet</w:t>
      </w:r>
      <w:r>
        <w:t xml:space="preserve"> ist?</w:t>
      </w:r>
    </w:p>
    <w:p w14:paraId="06AB1827" w14:textId="76EF5784" w:rsidR="00597682" w:rsidRPr="00AD5476" w:rsidRDefault="00597682" w:rsidP="00AD5476">
      <w:pPr>
        <w:pStyle w:val="Listenabsatz"/>
        <w:numPr>
          <w:ilvl w:val="0"/>
          <w:numId w:val="5"/>
        </w:numPr>
      </w:pPr>
      <w:r w:rsidRPr="00597682">
        <w:rPr>
          <w:b/>
          <w:bCs/>
        </w:rPr>
        <w:t>Alternativtexte:</w:t>
      </w:r>
      <w:r>
        <w:t xml:space="preserve"> Haben alle grafischen Elemente einen Alternativtext?</w:t>
      </w:r>
    </w:p>
    <w:sectPr w:rsidR="00597682" w:rsidRPr="00AD5476" w:rsidSect="001555E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24F16" w14:textId="77777777" w:rsidR="00980408" w:rsidRDefault="00980408" w:rsidP="009D28C8">
      <w:pPr>
        <w:spacing w:after="0" w:line="240" w:lineRule="auto"/>
      </w:pPr>
      <w:r>
        <w:separator/>
      </w:r>
    </w:p>
  </w:endnote>
  <w:endnote w:type="continuationSeparator" w:id="0">
    <w:p w14:paraId="3D4F9A9D" w14:textId="77777777" w:rsidR="00980408" w:rsidRDefault="00980408" w:rsidP="009D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fontKey="{FFBE0B84-EC0A-49F6-88D6-D323E53BF039}"/>
    <w:embedBold r:id="rId2" w:fontKey="{150043E0-C2B8-4132-B6BB-74F5728547ED}"/>
    <w:embedItalic r:id="rId3" w:fontKey="{D7AC244E-2925-461B-BFA2-E5156EB83B01}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4" w:fontKey="{8AEEE4B8-D99F-428D-BB20-5017B7199604}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5" w:fontKey="{47EF9995-E6E1-4523-9F8D-935F7A848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 Light" w:hAnsi="Fira Sans Light"/>
        <w:sz w:val="20"/>
        <w:szCs w:val="20"/>
      </w:rPr>
      <w:id w:val="-1266695442"/>
      <w:docPartObj>
        <w:docPartGallery w:val="Page Numbers (Bottom of Page)"/>
        <w:docPartUnique/>
      </w:docPartObj>
    </w:sdtPr>
    <w:sdtEndPr/>
    <w:sdtContent>
      <w:p w14:paraId="6E9109B0" w14:textId="77777777" w:rsidR="002B662F" w:rsidRDefault="002B662F">
        <w:pPr>
          <w:pStyle w:val="Fuzeile"/>
          <w:jc w:val="right"/>
          <w:rPr>
            <w:rFonts w:ascii="Fira Sans Light" w:hAnsi="Fira Sans Light"/>
            <w:sz w:val="20"/>
            <w:szCs w:val="20"/>
          </w:rPr>
        </w:pPr>
      </w:p>
      <w:p w14:paraId="4D2D915C" w14:textId="77777777" w:rsidR="002B662F" w:rsidRPr="002B662F" w:rsidRDefault="00973A79" w:rsidP="005A6BC6">
        <w:pPr>
          <w:pStyle w:val="Fuzeile"/>
          <w:rPr>
            <w:rFonts w:ascii="Fira Sans Light" w:hAnsi="Fira Sans Light"/>
            <w:sz w:val="20"/>
            <w:szCs w:val="20"/>
          </w:rPr>
        </w:pPr>
      </w:p>
    </w:sdtContent>
  </w:sdt>
  <w:p w14:paraId="682E49F7" w14:textId="4052D1CE" w:rsidR="0090180E" w:rsidRPr="00AF0CD1" w:rsidRDefault="00D243D2">
    <w:pPr>
      <w:pStyle w:val="Fuzeile"/>
      <w:rPr>
        <w:rFonts w:ascii="Fira Sans Light" w:hAnsi="Fira Sans Light"/>
        <w:sz w:val="18"/>
        <w:szCs w:val="18"/>
      </w:rPr>
    </w:pPr>
    <w:r>
      <w:rPr>
        <w:rFonts w:ascii="Fira Sans Light" w:hAnsi="Fira Sans Light"/>
        <w:sz w:val="18"/>
        <w:szCs w:val="18"/>
      </w:rPr>
      <w:fldChar w:fldCharType="begin"/>
    </w:r>
    <w:r>
      <w:rPr>
        <w:rFonts w:ascii="Fira Sans Light" w:hAnsi="Fira Sans Light"/>
        <w:sz w:val="18"/>
        <w:szCs w:val="18"/>
      </w:rPr>
      <w:instrText xml:space="preserve"> TIME \@ "dd.MM.yyyy" </w:instrText>
    </w:r>
    <w:r>
      <w:rPr>
        <w:rFonts w:ascii="Fira Sans Light" w:hAnsi="Fira Sans Light"/>
        <w:sz w:val="18"/>
        <w:szCs w:val="18"/>
      </w:rPr>
      <w:fldChar w:fldCharType="separate"/>
    </w:r>
    <w:r w:rsidR="00973A79">
      <w:rPr>
        <w:rFonts w:ascii="Fira Sans Light" w:hAnsi="Fira Sans Light"/>
        <w:noProof/>
        <w:sz w:val="18"/>
        <w:szCs w:val="18"/>
      </w:rPr>
      <w:t>14.02.2023</w:t>
    </w:r>
    <w:r>
      <w:rPr>
        <w:rFonts w:ascii="Fira Sans Light" w:hAnsi="Fira Sans Light"/>
        <w:sz w:val="18"/>
        <w:szCs w:val="18"/>
      </w:rPr>
      <w:fldChar w:fldCharType="end"/>
    </w:r>
    <w:r w:rsidR="005A6BC6" w:rsidRPr="00AF0CD1">
      <w:rPr>
        <w:rFonts w:ascii="Fira Sans Light" w:hAnsi="Fira Sans Light"/>
        <w:sz w:val="18"/>
        <w:szCs w:val="18"/>
      </w:rPr>
      <w:tab/>
    </w:r>
    <w:r w:rsidR="00597682">
      <w:rPr>
        <w:rFonts w:ascii="Fira Sans Light" w:hAnsi="Fira Sans Light"/>
        <w:sz w:val="18"/>
        <w:szCs w:val="18"/>
      </w:rPr>
      <w:t>Dr. Katrin Bauer,</w:t>
    </w:r>
    <w:r w:rsidR="00597682" w:rsidRPr="009B6A07">
      <w:rPr>
        <w:rFonts w:ascii="Fira Sans Light" w:hAnsi="Fira Sans Light"/>
        <w:color w:val="000000" w:themeColor="accent5"/>
        <w:sz w:val="18"/>
        <w:szCs w:val="18"/>
      </w:rPr>
      <w:t xml:space="preserve"> </w:t>
    </w:r>
    <w:r w:rsidR="00597682">
      <w:rPr>
        <w:rFonts w:ascii="Fira Sans Light" w:hAnsi="Fira Sans Light"/>
        <w:color w:val="000000" w:themeColor="accent5"/>
        <w:sz w:val="18"/>
        <w:szCs w:val="18"/>
      </w:rPr>
      <w:t>Zentrum für digitales Lehren und Lernen (</w:t>
    </w:r>
    <w:proofErr w:type="spellStart"/>
    <w:r w:rsidR="00597682">
      <w:rPr>
        <w:rFonts w:ascii="Fira Sans Light" w:hAnsi="Fira Sans Light"/>
        <w:color w:val="000000" w:themeColor="accent5"/>
        <w:sz w:val="18"/>
        <w:szCs w:val="18"/>
      </w:rPr>
      <w:t>DigiLLab</w:t>
    </w:r>
    <w:proofErr w:type="spellEnd"/>
    <w:r w:rsidR="00597682">
      <w:rPr>
        <w:rFonts w:ascii="Fira Sans Light" w:hAnsi="Fira Sans Light"/>
        <w:color w:val="000000" w:themeColor="accent5"/>
        <w:sz w:val="18"/>
        <w:szCs w:val="18"/>
      </w:rPr>
      <w:t>), Universität Augsburg</w:t>
    </w:r>
    <w:r w:rsidR="005A6BC6" w:rsidRPr="00AF0CD1">
      <w:rPr>
        <w:rFonts w:ascii="Fira Sans Light" w:hAnsi="Fira Sans Light"/>
        <w:sz w:val="18"/>
        <w:szCs w:val="18"/>
      </w:rPr>
      <w:tab/>
    </w:r>
    <w:r w:rsidR="005A6BC6" w:rsidRPr="00AF0CD1">
      <w:rPr>
        <w:rFonts w:ascii="Fira Sans Light" w:hAnsi="Fira Sans Light"/>
        <w:sz w:val="18"/>
        <w:szCs w:val="18"/>
      </w:rPr>
      <w:fldChar w:fldCharType="begin"/>
    </w:r>
    <w:r w:rsidR="005A6BC6" w:rsidRPr="00AF0CD1">
      <w:rPr>
        <w:rFonts w:ascii="Fira Sans Light" w:hAnsi="Fira Sans Light"/>
        <w:sz w:val="18"/>
        <w:szCs w:val="18"/>
      </w:rPr>
      <w:instrText>PAGE   \* MERGEFORMAT</w:instrText>
    </w:r>
    <w:r w:rsidR="005A6BC6" w:rsidRPr="00AF0CD1">
      <w:rPr>
        <w:rFonts w:ascii="Fira Sans Light" w:hAnsi="Fira Sans Light"/>
        <w:sz w:val="18"/>
        <w:szCs w:val="18"/>
      </w:rPr>
      <w:fldChar w:fldCharType="separate"/>
    </w:r>
    <w:r w:rsidR="005A6BC6" w:rsidRPr="00AF0CD1">
      <w:rPr>
        <w:rFonts w:ascii="Fira Sans Light" w:hAnsi="Fira Sans Light"/>
        <w:sz w:val="18"/>
        <w:szCs w:val="18"/>
      </w:rPr>
      <w:t>1</w:t>
    </w:r>
    <w:r w:rsidR="005A6BC6" w:rsidRPr="00AF0CD1">
      <w:rPr>
        <w:rFonts w:ascii="Fira Sans Light" w:hAnsi="Fira Sans Light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1F68" w14:textId="77777777" w:rsidR="005A6BC6" w:rsidRDefault="001555E4" w:rsidP="005A6BC6">
    <w:pPr>
      <w:pStyle w:val="Fuzeile"/>
      <w:rPr>
        <w:rFonts w:ascii="Fira Sans Light" w:hAnsi="Fira Sans Light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CB35F8C" wp14:editId="58653588">
          <wp:simplePos x="0" y="0"/>
          <wp:positionH relativeFrom="margin">
            <wp:align>center</wp:align>
          </wp:positionH>
          <wp:positionV relativeFrom="page">
            <wp:posOffset>9829165</wp:posOffset>
          </wp:positionV>
          <wp:extent cx="6814800" cy="691200"/>
          <wp:effectExtent l="0" t="0" r="0" b="0"/>
          <wp:wrapNone/>
          <wp:docPr id="1" name="Grafik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2982E5" w14:textId="77777777" w:rsidR="005A6BC6" w:rsidRPr="00AF0CD1" w:rsidRDefault="005A6BC6">
    <w:pPr>
      <w:pStyle w:val="Fuzeile"/>
      <w:rPr>
        <w:rFonts w:ascii="Fira Sans Light" w:hAnsi="Fira Sans Light"/>
        <w:color w:val="000000" w:themeColor="accent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CA31F" w14:textId="77777777" w:rsidR="00980408" w:rsidRDefault="00980408" w:rsidP="009D28C8">
      <w:pPr>
        <w:spacing w:after="0" w:line="240" w:lineRule="auto"/>
      </w:pPr>
      <w:r>
        <w:separator/>
      </w:r>
    </w:p>
  </w:footnote>
  <w:footnote w:type="continuationSeparator" w:id="0">
    <w:p w14:paraId="71AA8651" w14:textId="77777777" w:rsidR="00980408" w:rsidRDefault="00980408" w:rsidP="009D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49AA" w14:textId="77777777" w:rsidR="002B662F" w:rsidRDefault="00EC2243">
    <w:pPr>
      <w:pStyle w:val="Kopfzeil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0475"/>
    <w:multiLevelType w:val="hybridMultilevel"/>
    <w:tmpl w:val="FB50D7AC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606A28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15743"/>
    <w:multiLevelType w:val="hybridMultilevel"/>
    <w:tmpl w:val="52C6E6D0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F547E"/>
    <w:multiLevelType w:val="hybridMultilevel"/>
    <w:tmpl w:val="6218876A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A3E4A"/>
    <w:multiLevelType w:val="hybridMultilevel"/>
    <w:tmpl w:val="A134B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E2C23"/>
    <w:multiLevelType w:val="hybridMultilevel"/>
    <w:tmpl w:val="F4F04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03822"/>
    <w:multiLevelType w:val="hybridMultilevel"/>
    <w:tmpl w:val="15E6679E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665286">
    <w:abstractNumId w:val="3"/>
  </w:num>
  <w:num w:numId="2" w16cid:durableId="766077280">
    <w:abstractNumId w:val="2"/>
  </w:num>
  <w:num w:numId="3" w16cid:durableId="1727289758">
    <w:abstractNumId w:val="4"/>
  </w:num>
  <w:num w:numId="4" w16cid:durableId="1218198315">
    <w:abstractNumId w:val="5"/>
  </w:num>
  <w:num w:numId="5" w16cid:durableId="1699230870">
    <w:abstractNumId w:val="1"/>
  </w:num>
  <w:num w:numId="6" w16cid:durableId="840392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9F"/>
    <w:rsid w:val="00015675"/>
    <w:rsid w:val="00052BEE"/>
    <w:rsid w:val="00055864"/>
    <w:rsid w:val="00066184"/>
    <w:rsid w:val="000C59DE"/>
    <w:rsid w:val="00103198"/>
    <w:rsid w:val="00112EE4"/>
    <w:rsid w:val="0011322C"/>
    <w:rsid w:val="00114BD1"/>
    <w:rsid w:val="0012769C"/>
    <w:rsid w:val="001555E4"/>
    <w:rsid w:val="00171FD7"/>
    <w:rsid w:val="00172078"/>
    <w:rsid w:val="001C4439"/>
    <w:rsid w:val="001E65C7"/>
    <w:rsid w:val="0022034C"/>
    <w:rsid w:val="002A7845"/>
    <w:rsid w:val="002B20EB"/>
    <w:rsid w:val="002B662F"/>
    <w:rsid w:val="002E4139"/>
    <w:rsid w:val="00314E6C"/>
    <w:rsid w:val="0033240B"/>
    <w:rsid w:val="003336D8"/>
    <w:rsid w:val="003473DA"/>
    <w:rsid w:val="003B39C5"/>
    <w:rsid w:val="003B5E03"/>
    <w:rsid w:val="003C5042"/>
    <w:rsid w:val="003E166C"/>
    <w:rsid w:val="00421581"/>
    <w:rsid w:val="004427E0"/>
    <w:rsid w:val="00446849"/>
    <w:rsid w:val="00502A3C"/>
    <w:rsid w:val="005053A3"/>
    <w:rsid w:val="005241D2"/>
    <w:rsid w:val="0052488B"/>
    <w:rsid w:val="0056333A"/>
    <w:rsid w:val="00597682"/>
    <w:rsid w:val="005A6BC6"/>
    <w:rsid w:val="005A7688"/>
    <w:rsid w:val="00604B7B"/>
    <w:rsid w:val="00637D44"/>
    <w:rsid w:val="00683442"/>
    <w:rsid w:val="006838C5"/>
    <w:rsid w:val="006F4417"/>
    <w:rsid w:val="006F61AF"/>
    <w:rsid w:val="007419BC"/>
    <w:rsid w:val="00746E4E"/>
    <w:rsid w:val="007731BE"/>
    <w:rsid w:val="007900A5"/>
    <w:rsid w:val="007D14F3"/>
    <w:rsid w:val="007D4E9F"/>
    <w:rsid w:val="007F54A8"/>
    <w:rsid w:val="00823DA4"/>
    <w:rsid w:val="008A43EE"/>
    <w:rsid w:val="008C50B4"/>
    <w:rsid w:val="008D1B62"/>
    <w:rsid w:val="008D2C7B"/>
    <w:rsid w:val="008F39AE"/>
    <w:rsid w:val="008F5491"/>
    <w:rsid w:val="0090180E"/>
    <w:rsid w:val="00920AE2"/>
    <w:rsid w:val="00943295"/>
    <w:rsid w:val="00973A79"/>
    <w:rsid w:val="00980408"/>
    <w:rsid w:val="009975AA"/>
    <w:rsid w:val="009D28C8"/>
    <w:rsid w:val="009E1CBC"/>
    <w:rsid w:val="009F1B4D"/>
    <w:rsid w:val="00A65FB6"/>
    <w:rsid w:val="00A805DE"/>
    <w:rsid w:val="00A82136"/>
    <w:rsid w:val="00AD5476"/>
    <w:rsid w:val="00AE4CEF"/>
    <w:rsid w:val="00AF0CD1"/>
    <w:rsid w:val="00AF6E05"/>
    <w:rsid w:val="00B014CC"/>
    <w:rsid w:val="00B269C0"/>
    <w:rsid w:val="00B57195"/>
    <w:rsid w:val="00B872F1"/>
    <w:rsid w:val="00B96955"/>
    <w:rsid w:val="00BA5454"/>
    <w:rsid w:val="00BB0415"/>
    <w:rsid w:val="00C418C5"/>
    <w:rsid w:val="00C93FAD"/>
    <w:rsid w:val="00CB1E52"/>
    <w:rsid w:val="00CC7D0D"/>
    <w:rsid w:val="00D243D2"/>
    <w:rsid w:val="00D4556E"/>
    <w:rsid w:val="00DB2E57"/>
    <w:rsid w:val="00DE539E"/>
    <w:rsid w:val="00DF6BE4"/>
    <w:rsid w:val="00E13C82"/>
    <w:rsid w:val="00E30FBC"/>
    <w:rsid w:val="00E4128A"/>
    <w:rsid w:val="00E80D65"/>
    <w:rsid w:val="00E93804"/>
    <w:rsid w:val="00EC2243"/>
    <w:rsid w:val="00F27E6E"/>
    <w:rsid w:val="00F82C2C"/>
    <w:rsid w:val="00F839D1"/>
    <w:rsid w:val="00FA3B10"/>
    <w:rsid w:val="00FB4B1D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5F147"/>
  <w15:chartTrackingRefBased/>
  <w15:docId w15:val="{607A2DD6-3BCC-4BEA-860E-3ACB4455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 1 Mittelblau"/>
    <w:basedOn w:val="Standard"/>
    <w:link w:val="berschrift1Zchn"/>
    <w:uiPriority w:val="9"/>
    <w:rsid w:val="00DF6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berschrift2">
    <w:name w:val="heading 2"/>
    <w:aliases w:val="Unterüberschrift"/>
    <w:basedOn w:val="berschrift4"/>
    <w:next w:val="Standard"/>
    <w:link w:val="berschrift2Zchn"/>
    <w:uiPriority w:val="9"/>
    <w:unhideWhenUsed/>
    <w:rsid w:val="0052488B"/>
    <w:pPr>
      <w:outlineLvl w:val="1"/>
    </w:pPr>
    <w:rPr>
      <w:rFonts w:ascii="Fira Sans" w:hAnsi="Fira Sans"/>
      <w:i/>
      <w:lang w:val="en-GB"/>
    </w:rPr>
  </w:style>
  <w:style w:type="paragraph" w:styleId="berschrift3">
    <w:name w:val="heading 3"/>
    <w:aliases w:val="Überschrift 1 Schwarz auf Weiss - Titel"/>
    <w:basedOn w:val="berschrift1"/>
    <w:next w:val="berschrift1"/>
    <w:link w:val="berschrift3Zchn"/>
    <w:uiPriority w:val="9"/>
    <w:unhideWhenUsed/>
    <w:rsid w:val="008D2C7B"/>
    <w:pPr>
      <w:spacing w:before="40"/>
      <w:outlineLvl w:val="2"/>
    </w:pPr>
    <w:rPr>
      <w:color w:val="000000" w:themeColor="accent5"/>
      <w:szCs w:val="24"/>
    </w:rPr>
  </w:style>
  <w:style w:type="paragraph" w:styleId="berschrift4">
    <w:name w:val="heading 4"/>
    <w:link w:val="berschrift4Zchn"/>
    <w:uiPriority w:val="9"/>
    <w:unhideWhenUsed/>
    <w:qFormat/>
    <w:rsid w:val="008C50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F2B57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8C8"/>
  </w:style>
  <w:style w:type="paragraph" w:styleId="Fuzeile">
    <w:name w:val="footer"/>
    <w:basedOn w:val="Standard"/>
    <w:link w:val="Fu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8C8"/>
  </w:style>
  <w:style w:type="character" w:styleId="Platzhaltertext">
    <w:name w:val="Placeholder Text"/>
    <w:basedOn w:val="Absatz-Standardschriftart"/>
    <w:uiPriority w:val="99"/>
    <w:semiHidden/>
    <w:rsid w:val="005A6BC6"/>
    <w:rPr>
      <w:color w:val="808080"/>
    </w:rPr>
  </w:style>
  <w:style w:type="character" w:customStyle="1" w:styleId="berschrift1Zchn">
    <w:name w:val="Überschrift 1 Zchn"/>
    <w:aliases w:val="Überschrift 1 Mittelblau Zchn"/>
    <w:basedOn w:val="Absatz-Standardschriftart"/>
    <w:link w:val="berschrift1"/>
    <w:uiPriority w:val="9"/>
    <w:rsid w:val="00DF6BE4"/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KeinLeerraum">
    <w:name w:val="No Spacing"/>
    <w:uiPriority w:val="1"/>
    <w:rsid w:val="00BB0415"/>
    <w:pPr>
      <w:spacing w:after="0" w:line="240" w:lineRule="auto"/>
    </w:pPr>
  </w:style>
  <w:style w:type="character" w:customStyle="1" w:styleId="berschrift2Zchn">
    <w:name w:val="Überschrift 2 Zchn"/>
    <w:aliases w:val="Unterüberschrift Zchn"/>
    <w:basedOn w:val="Absatz-Standardschriftart"/>
    <w:link w:val="berschrift2"/>
    <w:uiPriority w:val="9"/>
    <w:rsid w:val="0052488B"/>
    <w:rPr>
      <w:rFonts w:ascii="Fira Sans" w:eastAsiaTheme="majorEastAsia" w:hAnsi="Fira Sans" w:cstheme="majorBidi"/>
      <w:iCs/>
      <w:color w:val="000000" w:themeColor="accent5"/>
      <w:lang w:val="en-GB"/>
    </w:rPr>
  </w:style>
  <w:style w:type="character" w:customStyle="1" w:styleId="berschrift3Zchn">
    <w:name w:val="Überschrift 3 Zchn"/>
    <w:aliases w:val="Überschrift 1 Schwarz auf Weiss - Titel Zchn"/>
    <w:basedOn w:val="Absatz-Standardschriftart"/>
    <w:link w:val="berschrift3"/>
    <w:uiPriority w:val="9"/>
    <w:rsid w:val="00DF6BE4"/>
    <w:rPr>
      <w:rFonts w:asciiTheme="majorHAnsi" w:eastAsiaTheme="majorEastAsia" w:hAnsiTheme="majorHAnsi" w:cstheme="majorBidi"/>
      <w:color w:val="000000" w:themeColor="accent5"/>
      <w:sz w:val="44"/>
      <w:szCs w:val="24"/>
    </w:rPr>
  </w:style>
  <w:style w:type="paragraph" w:customStyle="1" w:styleId="berschrift2Mittelblau">
    <w:name w:val="Überschrift 2 Mittelblau"/>
    <w:basedOn w:val="berschrift2"/>
    <w:link w:val="berschrift2MittelblauZchn"/>
    <w:qFormat/>
    <w:rsid w:val="00E80D65"/>
    <w:pPr>
      <w:spacing w:before="0" w:after="120"/>
    </w:pPr>
    <w:rPr>
      <w:rFonts w:asciiTheme="majorHAnsi" w:hAnsiTheme="majorHAnsi"/>
      <w:i w:val="0"/>
      <w:color w:val="0289C1" w:themeColor="accent2"/>
      <w:sz w:val="36"/>
      <w:lang w:val="de-DE"/>
    </w:rPr>
  </w:style>
  <w:style w:type="paragraph" w:customStyle="1" w:styleId="berschrift1MagentaaufWeiss-Titel">
    <w:name w:val="Überschrift 1 Magenta auf Weiss - Titel"/>
    <w:basedOn w:val="berschrift1"/>
    <w:link w:val="berschrift1MagentaaufWeiss-TitelZchn"/>
    <w:qFormat/>
    <w:rsid w:val="00E80D65"/>
    <w:pPr>
      <w:spacing w:before="0" w:after="240"/>
    </w:pPr>
    <w:rPr>
      <w:color w:val="C50561" w:themeColor="accent4"/>
      <w:lang w:val="en-GB"/>
    </w:rPr>
  </w:style>
  <w:style w:type="character" w:customStyle="1" w:styleId="berschrift2MittelblauZchn">
    <w:name w:val="Überschrift 2 Mittelblau Zchn"/>
    <w:basedOn w:val="berschrift2Zchn"/>
    <w:link w:val="berschrift2Mittelblau"/>
    <w:rsid w:val="00E80D65"/>
    <w:rPr>
      <w:rFonts w:asciiTheme="majorHAnsi" w:eastAsiaTheme="majorEastAsia" w:hAnsiTheme="majorHAnsi" w:cstheme="majorBidi"/>
      <w:iCs/>
      <w:color w:val="0289C1" w:themeColor="accent2"/>
      <w:sz w:val="36"/>
      <w:lang w:val="en-GB"/>
    </w:rPr>
  </w:style>
  <w:style w:type="character" w:customStyle="1" w:styleId="berschrift1MagentaaufWeiss-TitelZchn">
    <w:name w:val="Überschrift 1 Magenta auf Weiss - Titel Zchn"/>
    <w:basedOn w:val="Absatz-Standardschriftart"/>
    <w:link w:val="berschrift1MagentaaufWeiss-Titel"/>
    <w:rsid w:val="00E80D65"/>
    <w:rPr>
      <w:rFonts w:asciiTheme="majorHAnsi" w:eastAsiaTheme="majorEastAsia" w:hAnsiTheme="majorHAnsi" w:cstheme="majorBidi"/>
      <w:color w:val="C50561" w:themeColor="accent4"/>
      <w:sz w:val="44"/>
      <w:szCs w:val="32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0B4"/>
    <w:rPr>
      <w:rFonts w:asciiTheme="majorHAnsi" w:eastAsiaTheme="majorEastAsia" w:hAnsiTheme="majorHAnsi" w:cstheme="majorBidi"/>
      <w:iCs/>
      <w:caps/>
      <w:color w:val="0F2B57" w:themeColor="text2"/>
    </w:rPr>
  </w:style>
  <w:style w:type="paragraph" w:customStyle="1" w:styleId="berschrift2MagentaaufWeiss">
    <w:name w:val="Überschrift 2 Magenta auf Weiss"/>
    <w:basedOn w:val="berschrift2"/>
    <w:link w:val="berschrift2MagentaaufWeissZchn"/>
    <w:qFormat/>
    <w:rsid w:val="00E80D65"/>
    <w:pPr>
      <w:spacing w:before="0" w:after="120"/>
    </w:pPr>
    <w:rPr>
      <w:rFonts w:asciiTheme="majorHAnsi" w:hAnsiTheme="majorHAnsi"/>
      <w:i w:val="0"/>
      <w:color w:val="C50561" w:themeColor="accent4"/>
      <w:sz w:val="36"/>
    </w:rPr>
  </w:style>
  <w:style w:type="paragraph" w:customStyle="1" w:styleId="berschrift3Magenta">
    <w:name w:val="Überschrift 3 Magenta"/>
    <w:basedOn w:val="berschrift3"/>
    <w:link w:val="berschrift3MagentaZchn"/>
    <w:qFormat/>
    <w:rsid w:val="00E80D65"/>
    <w:pPr>
      <w:spacing w:before="0" w:after="120"/>
    </w:pPr>
    <w:rPr>
      <w:color w:val="C50561" w:themeColor="accent4"/>
      <w:sz w:val="36"/>
      <w:szCs w:val="44"/>
    </w:rPr>
  </w:style>
  <w:style w:type="character" w:customStyle="1" w:styleId="berschrift2MagentaaufWeissZchn">
    <w:name w:val="Überschrift 2 Magenta auf Weiss Zchn"/>
    <w:basedOn w:val="Absatz-Standardschriftart"/>
    <w:link w:val="berschrift2MagentaaufWeiss"/>
    <w:rsid w:val="00E80D65"/>
    <w:rPr>
      <w:rFonts w:asciiTheme="majorHAnsi" w:eastAsiaTheme="majorEastAsia" w:hAnsiTheme="majorHAnsi" w:cstheme="majorBidi"/>
      <w:iCs/>
      <w:color w:val="C50561" w:themeColor="accent4"/>
      <w:sz w:val="36"/>
      <w:lang w:val="en-GB"/>
    </w:rPr>
  </w:style>
  <w:style w:type="paragraph" w:customStyle="1" w:styleId="berschrift3Mittelblau">
    <w:name w:val="Überschrift 3 Mittelblau"/>
    <w:basedOn w:val="berschrift3"/>
    <w:link w:val="berschrift3MittelblauZchn"/>
    <w:qFormat/>
    <w:rsid w:val="00E80D65"/>
    <w:pPr>
      <w:spacing w:before="0" w:after="120"/>
    </w:pPr>
    <w:rPr>
      <w:color w:val="0289C1" w:themeColor="accent2"/>
      <w:sz w:val="36"/>
    </w:rPr>
  </w:style>
  <w:style w:type="character" w:customStyle="1" w:styleId="berschrift3MagentaZchn">
    <w:name w:val="Überschrift 3 Magenta Zchn"/>
    <w:basedOn w:val="berschrift2Zchn"/>
    <w:link w:val="berschrift3Magenta"/>
    <w:rsid w:val="00E80D65"/>
    <w:rPr>
      <w:rFonts w:asciiTheme="majorHAnsi" w:eastAsiaTheme="majorEastAsia" w:hAnsiTheme="majorHAnsi" w:cstheme="majorBidi"/>
      <w:iCs w:val="0"/>
      <w:color w:val="C50561" w:themeColor="accent4"/>
      <w:sz w:val="36"/>
      <w:szCs w:val="44"/>
      <w:lang w:val="en-GB"/>
    </w:rPr>
  </w:style>
  <w:style w:type="paragraph" w:customStyle="1" w:styleId="berschrift1Schwarz">
    <w:name w:val="Überschrift 1 Schwarz"/>
    <w:basedOn w:val="berschrift1"/>
    <w:link w:val="berschrift1SchwarzZchn"/>
    <w:qFormat/>
    <w:rsid w:val="00E80D65"/>
    <w:pPr>
      <w:spacing w:before="0" w:after="240"/>
    </w:pPr>
    <w:rPr>
      <w:color w:val="000000" w:themeColor="accent5"/>
    </w:rPr>
  </w:style>
  <w:style w:type="character" w:customStyle="1" w:styleId="berschrift3MittelblauZchn">
    <w:name w:val="Überschrift 3 Mittelblau Zchn"/>
    <w:basedOn w:val="berschrift2Zchn"/>
    <w:link w:val="berschrift3Mittelblau"/>
    <w:rsid w:val="00E80D65"/>
    <w:rPr>
      <w:rFonts w:asciiTheme="majorHAnsi" w:eastAsiaTheme="majorEastAsia" w:hAnsiTheme="majorHAnsi" w:cstheme="majorBidi"/>
      <w:iCs w:val="0"/>
      <w:color w:val="0289C1" w:themeColor="accent2"/>
      <w:sz w:val="36"/>
      <w:szCs w:val="24"/>
      <w:lang w:val="en-GB"/>
    </w:rPr>
  </w:style>
  <w:style w:type="paragraph" w:customStyle="1" w:styleId="berschrift2Schwarz">
    <w:name w:val="Überschrift 2 Schwarz"/>
    <w:basedOn w:val="berschrift2"/>
    <w:link w:val="berschrift2SchwarzZchn"/>
    <w:qFormat/>
    <w:rsid w:val="00E80D65"/>
    <w:pPr>
      <w:spacing w:before="0" w:after="120"/>
    </w:pPr>
    <w:rPr>
      <w:rFonts w:asciiTheme="majorHAnsi" w:hAnsiTheme="majorHAnsi"/>
      <w:i w:val="0"/>
      <w:sz w:val="36"/>
    </w:rPr>
  </w:style>
  <w:style w:type="character" w:customStyle="1" w:styleId="berschrift1SchwarzZchn">
    <w:name w:val="Überschrift 1 Schwarz Zchn"/>
    <w:basedOn w:val="berschrift2Zchn"/>
    <w:link w:val="berschrift1Schwarz"/>
    <w:rsid w:val="00E80D65"/>
    <w:rPr>
      <w:rFonts w:asciiTheme="majorHAnsi" w:eastAsiaTheme="majorEastAsia" w:hAnsiTheme="majorHAnsi" w:cstheme="majorBidi"/>
      <w:iCs w:val="0"/>
      <w:color w:val="000000" w:themeColor="accent5"/>
      <w:sz w:val="44"/>
      <w:szCs w:val="32"/>
      <w:lang w:val="en-GB"/>
    </w:rPr>
  </w:style>
  <w:style w:type="paragraph" w:customStyle="1" w:styleId="berschrift3Schwarz">
    <w:name w:val="Überschrift 3 Schwarz"/>
    <w:basedOn w:val="berschrift3"/>
    <w:link w:val="berschrift3SchwarzZchn"/>
    <w:qFormat/>
    <w:rsid w:val="00E80D65"/>
    <w:pPr>
      <w:spacing w:before="0" w:after="120"/>
    </w:pPr>
    <w:rPr>
      <w:sz w:val="36"/>
    </w:rPr>
  </w:style>
  <w:style w:type="character" w:customStyle="1" w:styleId="berschrift2SchwarzZchn">
    <w:name w:val="Überschrift 2 Schwarz Zchn"/>
    <w:basedOn w:val="berschrift2Zchn"/>
    <w:link w:val="berschrift2Schwarz"/>
    <w:rsid w:val="00E80D65"/>
    <w:rPr>
      <w:rFonts w:asciiTheme="majorHAnsi" w:eastAsiaTheme="majorEastAsia" w:hAnsiTheme="majorHAnsi" w:cstheme="majorBidi"/>
      <w:iCs/>
      <w:color w:val="000000" w:themeColor="accent5"/>
      <w:sz w:val="36"/>
      <w:lang w:val="en-GB"/>
    </w:rPr>
  </w:style>
  <w:style w:type="paragraph" w:customStyle="1" w:styleId="Unter-berschriftSchwarz">
    <w:name w:val="Unter-Überschrift Schwarz"/>
    <w:basedOn w:val="Textkrper"/>
    <w:link w:val="Unter-berschriftSchwarzZchn"/>
    <w:qFormat/>
    <w:rsid w:val="00E80D65"/>
    <w:pPr>
      <w:spacing w:after="0"/>
    </w:pPr>
    <w:rPr>
      <w:rFonts w:ascii="Fira Sans" w:hAnsi="Fira Sans"/>
      <w:caps/>
      <w:color w:val="000000" w:themeColor="accent5"/>
    </w:rPr>
  </w:style>
  <w:style w:type="character" w:customStyle="1" w:styleId="berschrift3SchwarzZchn">
    <w:name w:val="Überschrift 3 Schwarz Zchn"/>
    <w:basedOn w:val="berschrift2SchwarzZchn"/>
    <w:link w:val="berschrift3Schwarz"/>
    <w:rsid w:val="00E80D65"/>
    <w:rPr>
      <w:rFonts w:asciiTheme="majorHAnsi" w:eastAsiaTheme="majorEastAsia" w:hAnsiTheme="majorHAnsi" w:cstheme="majorBidi"/>
      <w:iCs w:val="0"/>
      <w:color w:val="000000" w:themeColor="accent5"/>
      <w:sz w:val="36"/>
      <w:szCs w:val="24"/>
      <w:lang w:val="en-GB"/>
    </w:rPr>
  </w:style>
  <w:style w:type="character" w:customStyle="1" w:styleId="Unter-berschriftSchwarzZchn">
    <w:name w:val="Unter-Überschrift Schwarz Zchn"/>
    <w:basedOn w:val="berschrift2Zchn"/>
    <w:link w:val="Unter-berschriftSchwarz"/>
    <w:rsid w:val="00E80D65"/>
    <w:rPr>
      <w:rFonts w:ascii="Fira Sans" w:eastAsiaTheme="majorEastAsia" w:hAnsi="Fira Sans" w:cstheme="majorBidi"/>
      <w:iCs w:val="0"/>
      <w:caps/>
      <w:color w:val="000000" w:themeColor="accent5"/>
      <w:lang w:val="en-GB"/>
    </w:rPr>
  </w:style>
  <w:style w:type="paragraph" w:customStyle="1" w:styleId="berschrift1MittelblauaufWeiss">
    <w:name w:val="Überschrift 1 Mittelblau auf Weiss"/>
    <w:basedOn w:val="berschrift1"/>
    <w:link w:val="berschrift1MittelblauaufWeissZchn"/>
    <w:qFormat/>
    <w:rsid w:val="00E80D65"/>
    <w:pPr>
      <w:spacing w:before="0" w:after="24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E80D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80D65"/>
  </w:style>
  <w:style w:type="paragraph" w:customStyle="1" w:styleId="Unter-berschriftIndigo">
    <w:name w:val="Unter-Überschrift Indigo"/>
    <w:basedOn w:val="Textkrper"/>
    <w:link w:val="Unter-berschriftIndigoZchn"/>
    <w:qFormat/>
    <w:rsid w:val="00E80D65"/>
    <w:pPr>
      <w:spacing w:after="0"/>
    </w:pPr>
    <w:rPr>
      <w:caps/>
      <w:color w:val="0F2B57" w:themeColor="accent1"/>
    </w:rPr>
  </w:style>
  <w:style w:type="character" w:customStyle="1" w:styleId="berschrift1MittelblauaufWeissZchn">
    <w:name w:val="Überschrift 1 Mittelblau auf Weiss Zchn"/>
    <w:basedOn w:val="Unter-berschriftSchwarzZchn"/>
    <w:link w:val="berschrift1MittelblauaufWeiss"/>
    <w:rsid w:val="00E80D65"/>
    <w:rPr>
      <w:rFonts w:asciiTheme="majorHAnsi" w:eastAsiaTheme="majorEastAsia" w:hAnsiTheme="majorHAnsi" w:cstheme="majorBidi"/>
      <w:iCs w:val="0"/>
      <w:caps w:val="0"/>
      <w:color w:val="0289C1" w:themeColor="accent2"/>
      <w:sz w:val="44"/>
      <w:szCs w:val="32"/>
      <w:lang w:val="en-GB"/>
    </w:rPr>
  </w:style>
  <w:style w:type="character" w:customStyle="1" w:styleId="Unter-berschriftIndigoZchn">
    <w:name w:val="Unter-Überschrift Indigo Zchn"/>
    <w:basedOn w:val="berschrift1MittelblauaufWeissZchn"/>
    <w:link w:val="Unter-berschriftIndigo"/>
    <w:rsid w:val="00E80D65"/>
    <w:rPr>
      <w:rFonts w:asciiTheme="majorHAnsi" w:eastAsiaTheme="majorEastAsia" w:hAnsiTheme="majorHAnsi" w:cstheme="majorBidi"/>
      <w:iCs w:val="0"/>
      <w:caps/>
      <w:color w:val="0F2B57" w:themeColor="accent1"/>
      <w:sz w:val="44"/>
      <w:szCs w:val="32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CB1E52"/>
    <w:pPr>
      <w:spacing w:before="200"/>
      <w:ind w:left="851"/>
    </w:pPr>
    <w:rPr>
      <w:iCs/>
      <w:color w:val="0F2B57" w:themeColor="text1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CB1E52"/>
    <w:rPr>
      <w:iCs/>
      <w:color w:val="0F2B57" w:themeColor="text1"/>
      <w:sz w:val="20"/>
    </w:rPr>
  </w:style>
  <w:style w:type="paragraph" w:styleId="Listenabsatz">
    <w:name w:val="List Paragraph"/>
    <w:basedOn w:val="Standard"/>
    <w:uiPriority w:val="34"/>
    <w:rsid w:val="00314E6C"/>
    <w:pPr>
      <w:ind w:left="720"/>
      <w:contextualSpacing/>
    </w:pPr>
  </w:style>
  <w:style w:type="paragraph" w:customStyle="1" w:styleId="Default">
    <w:name w:val="Default"/>
    <w:rsid w:val="003336D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uekatr\Documents\Benutzerdefinierte%20Office-Vorlagen\220726_QUADIS_DOTX_Vorlage_Farbe.dotx" TargetMode="External"/></Relationships>
</file>

<file path=word/theme/theme1.xml><?xml version="1.0" encoding="utf-8"?>
<a:theme xmlns:a="http://schemas.openxmlformats.org/drawingml/2006/main" name="Office">
  <a:themeElements>
    <a:clrScheme name="Benutzerdefiniert 3">
      <a:dk1>
        <a:srgbClr val="0F2B57"/>
      </a:dk1>
      <a:lt1>
        <a:sysClr val="window" lastClr="FFFFFF"/>
      </a:lt1>
      <a:dk2>
        <a:srgbClr val="0F2B57"/>
      </a:dk2>
      <a:lt2>
        <a:srgbClr val="FFFFFF"/>
      </a:lt2>
      <a:accent1>
        <a:srgbClr val="0F2B57"/>
      </a:accent1>
      <a:accent2>
        <a:srgbClr val="0289C1"/>
      </a:accent2>
      <a:accent3>
        <a:srgbClr val="71BDEA"/>
      </a:accent3>
      <a:accent4>
        <a:srgbClr val="C50561"/>
      </a:accent4>
      <a:accent5>
        <a:srgbClr val="000000"/>
      </a:accent5>
      <a:accent6>
        <a:srgbClr val="FFFFFF"/>
      </a:accent6>
      <a:hlink>
        <a:srgbClr val="0F2B57"/>
      </a:hlink>
      <a:folHlink>
        <a:srgbClr val="C50561"/>
      </a:folHlink>
    </a:clrScheme>
    <a:fontScheme name="QUADIS_Schrift_FiraSans">
      <a:majorFont>
        <a:latin typeface="Fira Sans Medium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11ED-B018-4FB3-A67E-75A3E59A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220726_QUADIS_DOTX_Vorlage_Farbe.dotx</Template>
  <TotalTime>0</TotalTime>
  <Pages>2</Pages>
  <Words>404</Words>
  <Characters>3447</Characters>
  <Application>Microsoft Office Word</Application>
  <DocSecurity>0</DocSecurity>
  <Lines>48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Textbasierte Dokumente</dc:title>
  <dc:subject/>
  <dc:creator>Katrin Bauer</dc:creator>
  <cp:keywords/>
  <dc:description/>
  <cp:lastModifiedBy>Katrin Bauer</cp:lastModifiedBy>
  <cp:revision>3</cp:revision>
  <cp:lastPrinted>2023-02-14T11:11:00Z</cp:lastPrinted>
  <dcterms:created xsi:type="dcterms:W3CDTF">2023-02-14T16:47:00Z</dcterms:created>
  <dcterms:modified xsi:type="dcterms:W3CDTF">2023-02-14T22:20:00Z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e62796ab-721f-48c2-b4dd-af1700977a4e</vt:lpwstr>
  </property>
</Properties>
</file>